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5F970E" w14:textId="6B511913" w:rsidR="00310A71" w:rsidRPr="007165DC" w:rsidRDefault="00310A71" w:rsidP="00310A71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35F3A21C" w14:textId="73E7E0FE" w:rsidR="00A64512" w:rsidRDefault="00A64512" w:rsidP="00A64512">
      <w:pPr>
        <w:pStyle w:val="Heading1"/>
        <w:jc w:val="center"/>
      </w:pPr>
      <w:r w:rsidRPr="00A64512">
        <w:t>PUERTO RICO DEPARTMENT OF EDUCATION</w:t>
      </w:r>
    </w:p>
    <w:p w14:paraId="21AF6397" w14:textId="77777777" w:rsidR="00A64512" w:rsidRPr="00A64512" w:rsidRDefault="00A64512" w:rsidP="00A64512">
      <w:pPr>
        <w:pStyle w:val="Heading1"/>
        <w:jc w:val="center"/>
      </w:pPr>
    </w:p>
    <w:p w14:paraId="5F1439AD" w14:textId="5EEFF0BE" w:rsidR="009141BC" w:rsidRDefault="009141BC" w:rsidP="00A91A02">
      <w:pPr>
        <w:pStyle w:val="Heading1"/>
        <w:spacing w:before="151" w:line="322" w:lineRule="exact"/>
        <w:ind w:left="0"/>
        <w:jc w:val="center"/>
        <w:rPr>
          <w:spacing w:val="-2"/>
        </w:rPr>
      </w:pPr>
      <w:r>
        <w:rPr>
          <w:spacing w:val="-2"/>
        </w:rPr>
        <w:t>ADDENDUM</w:t>
      </w:r>
      <w:r>
        <w:rPr>
          <w:spacing w:val="4"/>
        </w:rPr>
        <w:t xml:space="preserve"> </w:t>
      </w:r>
      <w:r w:rsidR="00087AD3">
        <w:rPr>
          <w:spacing w:val="-1"/>
        </w:rPr>
        <w:t>#</w:t>
      </w:r>
      <w:r>
        <w:t>1</w:t>
      </w:r>
      <w:r>
        <w:rPr>
          <w:spacing w:val="-2"/>
        </w:rPr>
        <w:t xml:space="preserve"> </w:t>
      </w:r>
    </w:p>
    <w:p w14:paraId="059DF432" w14:textId="39C95B14" w:rsidR="005A0DF2" w:rsidRPr="005A0DF2" w:rsidRDefault="005A0DF2" w:rsidP="00903A91">
      <w:pPr>
        <w:jc w:val="center"/>
        <w:rPr>
          <w:rFonts w:ascii="Arial"/>
          <w:b/>
          <w:spacing w:val="-1"/>
          <w:sz w:val="28"/>
          <w:szCs w:val="28"/>
        </w:rPr>
      </w:pPr>
      <w:r w:rsidRPr="005A0DF2">
        <w:rPr>
          <w:rFonts w:ascii="Arial"/>
          <w:b/>
          <w:spacing w:val="-1"/>
          <w:sz w:val="28"/>
          <w:szCs w:val="28"/>
        </w:rPr>
        <w:t>PRDE-OSIATD-2018-004-STUDENT INFORMATION SYSTEM (SIS</w:t>
      </w:r>
      <w:r w:rsidR="00047D35">
        <w:rPr>
          <w:rFonts w:ascii="Arial"/>
          <w:b/>
          <w:spacing w:val="-1"/>
          <w:sz w:val="28"/>
          <w:szCs w:val="28"/>
        </w:rPr>
        <w:t>)</w:t>
      </w:r>
    </w:p>
    <w:p w14:paraId="7F6E4E68" w14:textId="211E8B29" w:rsidR="00903A91" w:rsidRPr="00FF0644" w:rsidRDefault="005A0DF2" w:rsidP="005A0DF2">
      <w:pPr>
        <w:pStyle w:val="Heading1"/>
        <w:spacing w:before="151" w:line="322" w:lineRule="exact"/>
        <w:ind w:left="0"/>
        <w:jc w:val="center"/>
        <w:rPr>
          <w:b w:val="0"/>
          <w:spacing w:val="-2"/>
          <w:sz w:val="20"/>
          <w:szCs w:val="20"/>
        </w:rPr>
      </w:pPr>
      <w:r>
        <w:rPr>
          <w:rFonts w:eastAsiaTheme="minorHAnsi" w:hAnsiTheme="minorHAnsi"/>
          <w:bCs w:val="0"/>
          <w:spacing w:val="-1"/>
          <w:sz w:val="24"/>
          <w:szCs w:val="24"/>
        </w:rPr>
        <w:t>December 12, 2018</w:t>
      </w:r>
    </w:p>
    <w:p w14:paraId="53E354F6" w14:textId="77777777" w:rsidR="00903A91" w:rsidRPr="00903A91" w:rsidRDefault="00903A91" w:rsidP="00903A91">
      <w:pPr>
        <w:pStyle w:val="Heading1"/>
        <w:ind w:left="0"/>
        <w:jc w:val="center"/>
        <w:rPr>
          <w:b w:val="0"/>
          <w:spacing w:val="-2"/>
          <w:sz w:val="20"/>
          <w:szCs w:val="20"/>
        </w:rPr>
      </w:pPr>
    </w:p>
    <w:p w14:paraId="6A61689B" w14:textId="22BD6366" w:rsidR="009141BC" w:rsidRPr="0055604F" w:rsidRDefault="009141BC" w:rsidP="00A91A02">
      <w:pPr>
        <w:jc w:val="center"/>
        <w:rPr>
          <w:rFonts w:ascii="Arial" w:eastAsia="Arial" w:hAnsi="Arial" w:cs="Arial"/>
          <w:sz w:val="24"/>
          <w:szCs w:val="24"/>
        </w:rPr>
      </w:pPr>
      <w:r w:rsidRPr="0055604F">
        <w:rPr>
          <w:rFonts w:ascii="Arial"/>
          <w:b/>
          <w:spacing w:val="-2"/>
          <w:sz w:val="24"/>
          <w:szCs w:val="24"/>
        </w:rPr>
        <w:t>CLARIFICATIONS</w:t>
      </w:r>
      <w:r w:rsidRPr="0055604F">
        <w:rPr>
          <w:rFonts w:ascii="Arial"/>
          <w:b/>
          <w:spacing w:val="3"/>
          <w:sz w:val="24"/>
          <w:szCs w:val="24"/>
        </w:rPr>
        <w:t xml:space="preserve"> </w:t>
      </w:r>
      <w:r w:rsidRPr="0055604F">
        <w:rPr>
          <w:rFonts w:ascii="Arial"/>
          <w:b/>
          <w:spacing w:val="-3"/>
          <w:sz w:val="24"/>
          <w:szCs w:val="24"/>
        </w:rPr>
        <w:t>AND</w:t>
      </w:r>
      <w:r w:rsidRPr="0055604F">
        <w:rPr>
          <w:rFonts w:ascii="Arial"/>
          <w:b/>
          <w:spacing w:val="4"/>
          <w:sz w:val="24"/>
          <w:szCs w:val="24"/>
        </w:rPr>
        <w:t xml:space="preserve"> </w:t>
      </w:r>
      <w:r w:rsidRPr="0055604F">
        <w:rPr>
          <w:rFonts w:ascii="Arial"/>
          <w:b/>
          <w:spacing w:val="-2"/>
          <w:sz w:val="24"/>
          <w:szCs w:val="24"/>
        </w:rPr>
        <w:t>AMENDMENTS</w:t>
      </w:r>
      <w:r w:rsidR="00874F14">
        <w:rPr>
          <w:rFonts w:ascii="Arial"/>
          <w:b/>
          <w:spacing w:val="-2"/>
          <w:sz w:val="24"/>
          <w:szCs w:val="24"/>
        </w:rPr>
        <w:t xml:space="preserve"> TO THE RFP</w:t>
      </w:r>
    </w:p>
    <w:p w14:paraId="601B02DF" w14:textId="074A151C" w:rsidR="00323A52" w:rsidRPr="00EB3D70" w:rsidRDefault="00323A52" w:rsidP="00323A52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46D9B6FE" w14:textId="77777777" w:rsidR="005A0DF2" w:rsidRPr="00A64512" w:rsidRDefault="005A0DF2" w:rsidP="0033505A">
      <w:pPr>
        <w:pStyle w:val="ListParagraph"/>
        <w:numPr>
          <w:ilvl w:val="0"/>
          <w:numId w:val="10"/>
        </w:numPr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  <w:r w:rsidRPr="00A64512">
        <w:rPr>
          <w:rFonts w:ascii="Arial" w:eastAsia="Times New Roman" w:hAnsi="Arial" w:cs="Arial"/>
          <w:b/>
          <w:color w:val="222222"/>
        </w:rPr>
        <w:t>APPENDIX II: PRE-PROPOSAL CONFERENCE REGISTRATION FORM</w:t>
      </w:r>
      <w:r w:rsidRPr="00A64512">
        <w:rPr>
          <w:rFonts w:ascii="Arial" w:eastAsia="Times New Roman" w:hAnsi="Arial" w:cs="Arial"/>
          <w:color w:val="222222"/>
        </w:rPr>
        <w:t>, is amended to change the location of the December 19, 2018 SIS RFP Pre-Proposal Conference from the 2</w:t>
      </w:r>
      <w:r w:rsidRPr="00A64512">
        <w:rPr>
          <w:rFonts w:ascii="Arial" w:eastAsia="Times New Roman" w:hAnsi="Arial" w:cs="Arial"/>
          <w:color w:val="222222"/>
          <w:vertAlign w:val="superscript"/>
        </w:rPr>
        <w:t>nd</w:t>
      </w:r>
      <w:r w:rsidRPr="00A64512">
        <w:rPr>
          <w:rFonts w:ascii="Arial" w:eastAsia="Times New Roman" w:hAnsi="Arial" w:cs="Arial"/>
          <w:color w:val="222222"/>
        </w:rPr>
        <w:t xml:space="preserve"> Floor Conference Room to the 1</w:t>
      </w:r>
      <w:r w:rsidRPr="00A64512">
        <w:rPr>
          <w:rFonts w:ascii="Arial" w:eastAsia="Times New Roman" w:hAnsi="Arial" w:cs="Arial"/>
          <w:color w:val="222222"/>
          <w:vertAlign w:val="superscript"/>
        </w:rPr>
        <w:t>st</w:t>
      </w:r>
      <w:r w:rsidRPr="00A64512">
        <w:rPr>
          <w:rFonts w:ascii="Arial" w:eastAsia="Times New Roman" w:hAnsi="Arial" w:cs="Arial"/>
          <w:color w:val="222222"/>
        </w:rPr>
        <w:t xml:space="preserve"> Floor Conference Room, as follows;</w:t>
      </w:r>
    </w:p>
    <w:p w14:paraId="6ADAA041" w14:textId="77777777" w:rsidR="005A0DF2" w:rsidRPr="00A64512" w:rsidRDefault="005A0DF2" w:rsidP="0033505A">
      <w:pPr>
        <w:pStyle w:val="ListParagraph"/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</w:p>
    <w:p w14:paraId="42CA21AF" w14:textId="3D183B49" w:rsidR="00EE0804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center"/>
        <w:rPr>
          <w:rFonts w:ascii="Arial" w:eastAsia="Times New Roman" w:hAnsi="Arial" w:cs="Arial"/>
          <w:b/>
          <w:color w:val="222222"/>
        </w:rPr>
      </w:pPr>
      <w:r w:rsidRPr="00A64512">
        <w:rPr>
          <w:rFonts w:ascii="Arial" w:eastAsia="Times New Roman" w:hAnsi="Arial" w:cs="Arial"/>
          <w:b/>
          <w:color w:val="222222"/>
        </w:rPr>
        <w:t>APPENDIX II: PRE-PROPOSAL CONFERENCE REGISTRATION FORM</w:t>
      </w:r>
    </w:p>
    <w:p w14:paraId="65A72739" w14:textId="77777777" w:rsidR="00EE0804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center"/>
        <w:rPr>
          <w:rFonts w:ascii="Arial" w:eastAsia="Times New Roman" w:hAnsi="Arial" w:cs="Arial"/>
          <w:color w:val="222222"/>
        </w:rPr>
      </w:pPr>
    </w:p>
    <w:p w14:paraId="05F58989" w14:textId="5F7B0506" w:rsidR="00EE0804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  <w:r w:rsidRPr="00A64512">
        <w:rPr>
          <w:rFonts w:ascii="Arial" w:eastAsia="Times New Roman" w:hAnsi="Arial" w:cs="Arial"/>
          <w:b/>
          <w:color w:val="222222"/>
        </w:rPr>
        <w:tab/>
      </w:r>
      <w:r w:rsidR="005A0DF2" w:rsidRPr="00A64512">
        <w:rPr>
          <w:rFonts w:ascii="Arial" w:eastAsia="Times New Roman" w:hAnsi="Arial" w:cs="Arial"/>
          <w:b/>
          <w:color w:val="222222"/>
        </w:rPr>
        <w:t>DATE AND TIME</w:t>
      </w:r>
      <w:r w:rsidR="005A0DF2" w:rsidRPr="00A64512">
        <w:rPr>
          <w:rFonts w:ascii="Arial" w:eastAsia="Times New Roman" w:hAnsi="Arial" w:cs="Arial"/>
          <w:color w:val="222222"/>
        </w:rPr>
        <w:t xml:space="preserve">: </w:t>
      </w:r>
      <w:r w:rsidRPr="00A64512">
        <w:rPr>
          <w:rFonts w:ascii="Arial" w:eastAsia="Times New Roman" w:hAnsi="Arial" w:cs="Arial"/>
          <w:color w:val="222222"/>
        </w:rPr>
        <w:tab/>
      </w:r>
      <w:r w:rsidR="005A0DF2" w:rsidRPr="00A64512">
        <w:rPr>
          <w:rFonts w:ascii="Arial" w:eastAsia="Times New Roman" w:hAnsi="Arial" w:cs="Arial"/>
          <w:color w:val="222222"/>
        </w:rPr>
        <w:t xml:space="preserve">December 19, 2018 at 10:00 a.m. </w:t>
      </w:r>
    </w:p>
    <w:p w14:paraId="4B4EA319" w14:textId="7D5D22EC" w:rsidR="00EE0804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  <w:r w:rsidRPr="00A64512">
        <w:rPr>
          <w:rFonts w:ascii="Arial" w:eastAsia="Times New Roman" w:hAnsi="Arial" w:cs="Arial"/>
          <w:color w:val="222222"/>
        </w:rPr>
        <w:tab/>
      </w:r>
      <w:r w:rsidR="005A0DF2" w:rsidRPr="00A64512">
        <w:rPr>
          <w:rFonts w:ascii="Arial" w:eastAsia="Times New Roman" w:hAnsi="Arial" w:cs="Arial"/>
          <w:b/>
          <w:color w:val="222222"/>
        </w:rPr>
        <w:t>LOCATION:</w:t>
      </w:r>
      <w:r w:rsidR="005A0DF2" w:rsidRPr="00A64512">
        <w:rPr>
          <w:rFonts w:ascii="Arial" w:eastAsia="Times New Roman" w:hAnsi="Arial" w:cs="Arial"/>
          <w:color w:val="222222"/>
        </w:rPr>
        <w:t xml:space="preserve">  </w:t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="005A0DF2" w:rsidRPr="00A64512">
        <w:rPr>
          <w:rFonts w:ascii="Arial" w:eastAsia="Times New Roman" w:hAnsi="Arial" w:cs="Arial"/>
          <w:color w:val="222222"/>
        </w:rPr>
        <w:t xml:space="preserve">Department of Education Correction Building </w:t>
      </w:r>
    </w:p>
    <w:p w14:paraId="31530B18" w14:textId="4877AA14" w:rsidR="00EE0804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="00811C5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>1</w:t>
      </w:r>
      <w:r w:rsidRPr="00A64512">
        <w:rPr>
          <w:rFonts w:ascii="Arial" w:eastAsia="Times New Roman" w:hAnsi="Arial" w:cs="Arial"/>
          <w:color w:val="222222"/>
          <w:vertAlign w:val="superscript"/>
        </w:rPr>
        <w:t>st</w:t>
      </w:r>
      <w:r w:rsidRPr="00A64512">
        <w:rPr>
          <w:rFonts w:ascii="Arial" w:eastAsia="Times New Roman" w:hAnsi="Arial" w:cs="Arial"/>
          <w:color w:val="222222"/>
        </w:rPr>
        <w:t xml:space="preserve"> </w:t>
      </w:r>
      <w:r w:rsidR="005A0DF2" w:rsidRPr="00A64512">
        <w:rPr>
          <w:rFonts w:ascii="Arial" w:eastAsia="Times New Roman" w:hAnsi="Arial" w:cs="Arial"/>
          <w:color w:val="222222"/>
        </w:rPr>
        <w:t xml:space="preserve">Floor Conference Room </w:t>
      </w:r>
    </w:p>
    <w:p w14:paraId="0E6DEDED" w14:textId="31C4945D" w:rsidR="00EE0804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="00811C52">
        <w:rPr>
          <w:rFonts w:ascii="Arial" w:eastAsia="Times New Roman" w:hAnsi="Arial" w:cs="Arial"/>
          <w:color w:val="222222"/>
        </w:rPr>
        <w:tab/>
      </w:r>
      <w:r w:rsidR="005A0DF2" w:rsidRPr="00A64512">
        <w:rPr>
          <w:rFonts w:ascii="Arial" w:eastAsia="Times New Roman" w:hAnsi="Arial" w:cs="Arial"/>
          <w:color w:val="222222"/>
        </w:rPr>
        <w:t xml:space="preserve">Tnte. César González St. </w:t>
      </w:r>
    </w:p>
    <w:p w14:paraId="07D54C84" w14:textId="5D7C781E" w:rsidR="00EE0804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="00811C52">
        <w:rPr>
          <w:rFonts w:ascii="Arial" w:eastAsia="Times New Roman" w:hAnsi="Arial" w:cs="Arial"/>
          <w:color w:val="222222"/>
        </w:rPr>
        <w:tab/>
      </w:r>
      <w:r w:rsidR="005A0DF2" w:rsidRPr="00A64512">
        <w:rPr>
          <w:rFonts w:ascii="Arial" w:eastAsia="Times New Roman" w:hAnsi="Arial" w:cs="Arial"/>
          <w:color w:val="222222"/>
        </w:rPr>
        <w:t xml:space="preserve">Urb. Ind. Tres Monjitas </w:t>
      </w:r>
    </w:p>
    <w:p w14:paraId="405D3A3B" w14:textId="0B1909EB" w:rsidR="005A0DF2" w:rsidRPr="00A64512" w:rsidRDefault="00EE0804" w:rsidP="0033505A">
      <w:pPr>
        <w:pStyle w:val="ListParagraph"/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color w:val="222222"/>
        </w:rPr>
      </w:pP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Pr="00A64512">
        <w:rPr>
          <w:rFonts w:ascii="Arial" w:eastAsia="Times New Roman" w:hAnsi="Arial" w:cs="Arial"/>
          <w:color w:val="222222"/>
        </w:rPr>
        <w:tab/>
      </w:r>
      <w:r w:rsidR="00811C52">
        <w:rPr>
          <w:rFonts w:ascii="Arial" w:eastAsia="Times New Roman" w:hAnsi="Arial" w:cs="Arial"/>
          <w:color w:val="222222"/>
        </w:rPr>
        <w:tab/>
      </w:r>
      <w:bookmarkStart w:id="0" w:name="_GoBack"/>
      <w:bookmarkEnd w:id="0"/>
      <w:r w:rsidR="005A0DF2" w:rsidRPr="00A64512">
        <w:rPr>
          <w:rFonts w:ascii="Arial" w:eastAsia="Times New Roman" w:hAnsi="Arial" w:cs="Arial"/>
          <w:color w:val="222222"/>
        </w:rPr>
        <w:t xml:space="preserve">Hato Rey PR 00917 </w:t>
      </w:r>
    </w:p>
    <w:p w14:paraId="1D2BF813" w14:textId="77777777" w:rsidR="005A0DF2" w:rsidRPr="00A64512" w:rsidRDefault="005A0DF2" w:rsidP="0033505A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</w:rPr>
      </w:pPr>
    </w:p>
    <w:p w14:paraId="19886341" w14:textId="391119B4" w:rsidR="00BF4FBF" w:rsidRPr="00A64512" w:rsidRDefault="00BF4FBF" w:rsidP="0033505A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</w:rPr>
      </w:pPr>
    </w:p>
    <w:p w14:paraId="205464CB" w14:textId="253779FF" w:rsidR="00BF4FBF" w:rsidRPr="00A64512" w:rsidRDefault="00BF4FBF" w:rsidP="0033505A">
      <w:pPr>
        <w:pStyle w:val="ListParagraph"/>
        <w:numPr>
          <w:ilvl w:val="0"/>
          <w:numId w:val="10"/>
        </w:numPr>
        <w:shd w:val="clear" w:color="auto" w:fill="FFFFFF"/>
        <w:tabs>
          <w:tab w:val="left" w:pos="450"/>
        </w:tabs>
        <w:ind w:left="360"/>
        <w:jc w:val="both"/>
        <w:rPr>
          <w:rFonts w:ascii="Arial" w:eastAsia="Times New Roman" w:hAnsi="Arial" w:cs="Arial"/>
          <w:b/>
        </w:rPr>
      </w:pPr>
      <w:r w:rsidRPr="00A64512">
        <w:rPr>
          <w:rFonts w:ascii="Arial" w:eastAsia="Times New Roman" w:hAnsi="Arial" w:cs="Arial"/>
          <w:b/>
          <w:color w:val="222222"/>
        </w:rPr>
        <w:t xml:space="preserve">PROPOSAL SUBMITTAL FORM 8 - LETTER OF INTENT TO SUBMIT A PROPOSAL, </w:t>
      </w:r>
      <w:r w:rsidRPr="00A64512">
        <w:rPr>
          <w:rFonts w:ascii="Arial" w:eastAsia="Times New Roman" w:hAnsi="Arial" w:cs="Arial"/>
          <w:color w:val="222222"/>
        </w:rPr>
        <w:t xml:space="preserve">is amended to correct the due date </w:t>
      </w:r>
      <w:r w:rsidR="00A64512">
        <w:rPr>
          <w:rFonts w:ascii="Arial" w:eastAsia="Times New Roman" w:hAnsi="Arial" w:cs="Arial"/>
          <w:color w:val="222222"/>
        </w:rPr>
        <w:t xml:space="preserve">on </w:t>
      </w:r>
      <w:r w:rsidRPr="00A64512">
        <w:rPr>
          <w:rFonts w:ascii="Arial" w:eastAsia="Times New Roman" w:hAnsi="Arial" w:cs="Arial"/>
          <w:color w:val="222222"/>
        </w:rPr>
        <w:t>Form 8</w:t>
      </w:r>
      <w:r w:rsidR="00A64512">
        <w:rPr>
          <w:rFonts w:ascii="Arial" w:eastAsia="Times New Roman" w:hAnsi="Arial" w:cs="Arial"/>
          <w:color w:val="222222"/>
        </w:rPr>
        <w:t xml:space="preserve"> - </w:t>
      </w:r>
      <w:r w:rsidRPr="00A64512">
        <w:rPr>
          <w:rFonts w:ascii="Arial" w:eastAsia="Times New Roman" w:hAnsi="Arial" w:cs="Arial"/>
          <w:color w:val="222222"/>
        </w:rPr>
        <w:t xml:space="preserve">Letter of Intent.  The Form 8 – Letter of Intent posted on the PRDE </w:t>
      </w:r>
      <w:r w:rsidR="00A64512" w:rsidRPr="00A64512">
        <w:rPr>
          <w:rFonts w:ascii="Arial" w:eastAsia="Times New Roman" w:hAnsi="Arial" w:cs="Arial"/>
          <w:color w:val="222222"/>
        </w:rPr>
        <w:t xml:space="preserve">website </w:t>
      </w:r>
      <w:r w:rsidR="00047D35">
        <w:rPr>
          <w:rFonts w:ascii="Arial" w:eastAsia="Times New Roman" w:hAnsi="Arial" w:cs="Arial"/>
          <w:color w:val="222222"/>
        </w:rPr>
        <w:t>(</w:t>
      </w:r>
      <w:hyperlink r:id="rId8" w:history="1">
        <w:r w:rsidR="00047D35" w:rsidRPr="00BD28F1">
          <w:rPr>
            <w:rStyle w:val="Hyperlink"/>
            <w:rFonts w:ascii="Arial" w:eastAsia="Times New Roman" w:hAnsi="Arial" w:cs="Arial"/>
          </w:rPr>
          <w:t>www.de.pr.gov</w:t>
        </w:r>
      </w:hyperlink>
      <w:r w:rsidR="00047D35">
        <w:rPr>
          <w:rFonts w:ascii="Arial" w:eastAsia="Times New Roman" w:hAnsi="Arial" w:cs="Arial"/>
        </w:rPr>
        <w:t xml:space="preserve">) </w:t>
      </w:r>
      <w:r w:rsidR="00A64512">
        <w:rPr>
          <w:rFonts w:ascii="Arial" w:eastAsia="Times New Roman" w:hAnsi="Arial" w:cs="Arial"/>
        </w:rPr>
        <w:t xml:space="preserve">showed an incorrect due </w:t>
      </w:r>
      <w:r w:rsidRPr="00A64512">
        <w:rPr>
          <w:rFonts w:ascii="Arial" w:eastAsia="Times New Roman" w:hAnsi="Arial" w:cs="Arial"/>
          <w:color w:val="222222"/>
        </w:rPr>
        <w:t>date of January 2, 2019</w:t>
      </w:r>
      <w:r w:rsidR="00A64512">
        <w:rPr>
          <w:rFonts w:ascii="Arial" w:eastAsia="Times New Roman" w:hAnsi="Arial" w:cs="Arial"/>
          <w:color w:val="222222"/>
        </w:rPr>
        <w:t>.  A</w:t>
      </w:r>
      <w:r w:rsidRPr="00A64512">
        <w:rPr>
          <w:rFonts w:ascii="Arial" w:eastAsia="Times New Roman" w:hAnsi="Arial" w:cs="Arial"/>
          <w:color w:val="222222"/>
        </w:rPr>
        <w:t xml:space="preserve"> new Form 8</w:t>
      </w:r>
      <w:r w:rsidR="00A64512">
        <w:rPr>
          <w:rFonts w:ascii="Arial" w:eastAsia="Times New Roman" w:hAnsi="Arial" w:cs="Arial"/>
          <w:color w:val="222222"/>
        </w:rPr>
        <w:t xml:space="preserve"> - </w:t>
      </w:r>
      <w:r w:rsidRPr="00A64512">
        <w:rPr>
          <w:rFonts w:ascii="Arial" w:eastAsia="Times New Roman" w:hAnsi="Arial" w:cs="Arial"/>
        </w:rPr>
        <w:t xml:space="preserve">Letter of Intent </w:t>
      </w:r>
      <w:r w:rsidR="00A64512">
        <w:rPr>
          <w:rFonts w:ascii="Arial" w:eastAsia="Times New Roman" w:hAnsi="Arial" w:cs="Arial"/>
        </w:rPr>
        <w:t xml:space="preserve">showing the </w:t>
      </w:r>
      <w:r w:rsidRPr="00A64512">
        <w:rPr>
          <w:rFonts w:ascii="Arial" w:eastAsia="Times New Roman" w:hAnsi="Arial" w:cs="Arial"/>
        </w:rPr>
        <w:t xml:space="preserve">correct </w:t>
      </w:r>
      <w:r w:rsidR="00047D35">
        <w:rPr>
          <w:rFonts w:ascii="Arial" w:eastAsia="Times New Roman" w:hAnsi="Arial" w:cs="Arial"/>
        </w:rPr>
        <w:t xml:space="preserve">due date of </w:t>
      </w:r>
      <w:r w:rsidRPr="00A64512">
        <w:rPr>
          <w:rFonts w:ascii="Arial" w:eastAsia="Times New Roman" w:hAnsi="Arial" w:cs="Arial"/>
        </w:rPr>
        <w:t>December 26, 2018</w:t>
      </w:r>
      <w:r w:rsidR="00A64512">
        <w:rPr>
          <w:rFonts w:ascii="Arial" w:eastAsia="Times New Roman" w:hAnsi="Arial" w:cs="Arial"/>
        </w:rPr>
        <w:t xml:space="preserve"> </w:t>
      </w:r>
      <w:r w:rsidRPr="00A64512">
        <w:rPr>
          <w:rFonts w:ascii="Arial" w:eastAsia="Times New Roman" w:hAnsi="Arial" w:cs="Arial"/>
        </w:rPr>
        <w:t xml:space="preserve">is being posted on the PRDE website </w:t>
      </w:r>
      <w:bookmarkStart w:id="1" w:name="_Hlk532382029"/>
      <w:r w:rsidR="00047D35">
        <w:rPr>
          <w:rFonts w:ascii="Arial" w:eastAsia="Times New Roman" w:hAnsi="Arial" w:cs="Arial"/>
        </w:rPr>
        <w:t>(</w:t>
      </w:r>
      <w:hyperlink r:id="rId9" w:history="1">
        <w:r w:rsidR="00047D35" w:rsidRPr="00BD28F1">
          <w:rPr>
            <w:rStyle w:val="Hyperlink"/>
            <w:rFonts w:ascii="Arial" w:eastAsia="Times New Roman" w:hAnsi="Arial" w:cs="Arial"/>
          </w:rPr>
          <w:t>www.de.pr.gov</w:t>
        </w:r>
      </w:hyperlink>
      <w:r w:rsidR="00047D35">
        <w:rPr>
          <w:rFonts w:ascii="Arial" w:eastAsia="Times New Roman" w:hAnsi="Arial" w:cs="Arial"/>
        </w:rPr>
        <w:t>).</w:t>
      </w:r>
      <w:r w:rsidRPr="00A64512">
        <w:rPr>
          <w:rFonts w:ascii="Arial" w:eastAsia="Times New Roman" w:hAnsi="Arial" w:cs="Arial"/>
          <w:b/>
        </w:rPr>
        <w:t xml:space="preserve"> </w:t>
      </w:r>
      <w:bookmarkEnd w:id="1"/>
    </w:p>
    <w:p w14:paraId="2C934255" w14:textId="51616591" w:rsidR="00B44E1F" w:rsidRDefault="00B44E1F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208254E1" w14:textId="77777777" w:rsidR="00A64512" w:rsidRDefault="00A64512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5C1D08F5" w14:textId="60ED7CF6" w:rsidR="005C22A1" w:rsidRDefault="005C22A1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46B3DD17" w14:textId="77777777" w:rsidR="00A64512" w:rsidRPr="00A64512" w:rsidRDefault="00A64512" w:rsidP="00A64512">
      <w:pPr>
        <w:rPr>
          <w:rFonts w:ascii="Arial" w:hAnsi="Arial" w:cs="Arial"/>
          <w:sz w:val="24"/>
          <w:szCs w:val="24"/>
        </w:rPr>
      </w:pPr>
      <w:r w:rsidRPr="00A64512">
        <w:rPr>
          <w:rFonts w:ascii="Arial" w:hAnsi="Arial" w:cs="Arial"/>
          <w:sz w:val="24"/>
          <w:szCs w:val="24"/>
        </w:rPr>
        <w:t>RFP NO. 2018-004-Student Information System (SIS)</w:t>
      </w:r>
    </w:p>
    <w:p w14:paraId="1AC3D2AD" w14:textId="4FFCFB38" w:rsidR="00EA6D93" w:rsidRPr="00B44E1F" w:rsidRDefault="00A64512" w:rsidP="00EA6D93">
      <w:pPr>
        <w:rPr>
          <w:rFonts w:ascii="Arial" w:hAnsi="Arial" w:cs="Arial"/>
          <w:b/>
          <w:sz w:val="20"/>
          <w:szCs w:val="20"/>
        </w:rPr>
      </w:pPr>
      <w:r w:rsidRPr="00A64512">
        <w:rPr>
          <w:rFonts w:ascii="Arial" w:hAnsi="Arial" w:cs="Arial"/>
          <w:sz w:val="24"/>
          <w:szCs w:val="24"/>
        </w:rPr>
        <w:t>PUERTO RICO DEPARTMENT OF EDUCATION</w:t>
      </w:r>
    </w:p>
    <w:sectPr w:rsidR="00EA6D93" w:rsidRPr="00B44E1F" w:rsidSect="0033505A">
      <w:head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DA450C" w14:textId="77777777" w:rsidR="00740EBA" w:rsidRDefault="00740EBA" w:rsidP="00930196">
      <w:r>
        <w:separator/>
      </w:r>
    </w:p>
  </w:endnote>
  <w:endnote w:type="continuationSeparator" w:id="0">
    <w:p w14:paraId="5B63B756" w14:textId="77777777" w:rsidR="00740EBA" w:rsidRDefault="00740EBA" w:rsidP="00930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CDB40C" w14:textId="77777777" w:rsidR="005A0DF2" w:rsidRPr="000B3685" w:rsidRDefault="005A0DF2">
    <w:pPr>
      <w:pStyle w:val="Footer"/>
      <w:rPr>
        <w:lang w:val="es-P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8FB9E9" w14:textId="77777777" w:rsidR="00740EBA" w:rsidRDefault="00740EBA" w:rsidP="00930196">
      <w:r>
        <w:separator/>
      </w:r>
    </w:p>
  </w:footnote>
  <w:footnote w:type="continuationSeparator" w:id="0">
    <w:p w14:paraId="79E553E6" w14:textId="77777777" w:rsidR="00740EBA" w:rsidRDefault="00740EBA" w:rsidP="009301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756483" w14:textId="1B9DE0ED" w:rsidR="005A0DF2" w:rsidRPr="000B3685" w:rsidRDefault="005A0DF2" w:rsidP="000B3685">
    <w:pPr>
      <w:pStyle w:val="Header"/>
      <w:rPr>
        <w:rFonts w:ascii="Calibri" w:hAnsi="Calibri"/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3FCCE4" w14:textId="77777777" w:rsidR="005A0DF2" w:rsidRPr="00A64512" w:rsidRDefault="005A0DF2" w:rsidP="00A645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3082A"/>
    <w:multiLevelType w:val="multilevel"/>
    <w:tmpl w:val="8814CBF4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lowerLetter"/>
      <w:lvlText w:val="(%5)"/>
      <w:lvlJc w:val="left"/>
      <w:pPr>
        <w:ind w:left="1219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5">
      <w:start w:val="1"/>
      <w:numFmt w:val="bullet"/>
      <w:lvlText w:val=""/>
      <w:lvlJc w:val="left"/>
      <w:pPr>
        <w:ind w:left="2299" w:hanging="360"/>
      </w:pPr>
      <w:rPr>
        <w:rFonts w:ascii="Wingdings" w:eastAsia="Wingdings" w:hAnsi="Wingdings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1" w15:restartNumberingAfterBreak="0">
    <w:nsid w:val="072F4FC7"/>
    <w:multiLevelType w:val="multilevel"/>
    <w:tmpl w:val="ABE8618A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"/>
      <w:lvlJc w:val="left"/>
      <w:pPr>
        <w:ind w:left="2299" w:hanging="360"/>
      </w:pPr>
      <w:rPr>
        <w:rFonts w:ascii="Symbol" w:hAnsi="Symbol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2" w15:restartNumberingAfterBreak="0">
    <w:nsid w:val="0DFF1666"/>
    <w:multiLevelType w:val="hybridMultilevel"/>
    <w:tmpl w:val="B0205A64"/>
    <w:lvl w:ilvl="0" w:tplc="12767BD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45FF4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4" w15:restartNumberingAfterBreak="0">
    <w:nsid w:val="167D74D8"/>
    <w:multiLevelType w:val="hybridMultilevel"/>
    <w:tmpl w:val="F162CF1E"/>
    <w:lvl w:ilvl="0" w:tplc="6576FC22">
      <w:start w:val="1"/>
      <w:numFmt w:val="decimal"/>
      <w:lvlText w:val="%1."/>
      <w:lvlJc w:val="left"/>
      <w:pPr>
        <w:ind w:left="720" w:hanging="360"/>
      </w:pPr>
      <w:rPr>
        <w:b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A168F9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6" w15:restartNumberingAfterBreak="0">
    <w:nsid w:val="1E5F48F7"/>
    <w:multiLevelType w:val="multilevel"/>
    <w:tmpl w:val="E5F22DC6"/>
    <w:lvl w:ilvl="0">
      <w:start w:val="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25060721"/>
    <w:multiLevelType w:val="multilevel"/>
    <w:tmpl w:val="F91EA860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lowerLetter"/>
      <w:lvlText w:val="(%4)"/>
      <w:lvlJc w:val="left"/>
      <w:pPr>
        <w:ind w:left="859" w:hanging="360"/>
      </w:pPr>
      <w:rPr>
        <w:rFonts w:ascii="Arial" w:hAnsi="Arial" w:hint="default"/>
        <w:b w:val="0"/>
        <w:color w:val="auto"/>
        <w:spacing w:val="-1"/>
        <w:w w:val="106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8" w15:restartNumberingAfterBreak="0">
    <w:nsid w:val="2A205795"/>
    <w:multiLevelType w:val="multilevel"/>
    <w:tmpl w:val="84D6AED2"/>
    <w:lvl w:ilvl="0">
      <w:start w:val="2"/>
      <w:numFmt w:val="decimal"/>
      <w:lvlText w:val="%1"/>
      <w:lvlJc w:val="left"/>
      <w:pPr>
        <w:ind w:left="470" w:hanging="332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70" w:hanging="332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8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578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•"/>
      <w:lvlJc w:val="left"/>
      <w:pPr>
        <w:ind w:left="292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60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952" w:hanging="360"/>
      </w:pPr>
      <w:rPr>
        <w:rFonts w:hint="default"/>
      </w:rPr>
    </w:lvl>
  </w:abstractNum>
  <w:abstractNum w:abstractNumId="9" w15:restartNumberingAfterBreak="0">
    <w:nsid w:val="2A5838B6"/>
    <w:multiLevelType w:val="hybridMultilevel"/>
    <w:tmpl w:val="CECC1338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0" w15:restartNumberingAfterBreak="0">
    <w:nsid w:val="2AC92431"/>
    <w:multiLevelType w:val="multilevel"/>
    <w:tmpl w:val="038A43F2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lowerLetter"/>
      <w:lvlText w:val="(%4)"/>
      <w:lvlJc w:val="left"/>
      <w:pPr>
        <w:ind w:left="859" w:hanging="360"/>
      </w:pPr>
      <w:rPr>
        <w:rFonts w:ascii="Arial" w:hAnsi="Arial" w:hint="default"/>
        <w:color w:val="auto"/>
        <w:spacing w:val="-1"/>
        <w:w w:val="106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11" w15:restartNumberingAfterBreak="0">
    <w:nsid w:val="33E80734"/>
    <w:multiLevelType w:val="multilevel"/>
    <w:tmpl w:val="593A64D0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decimal"/>
      <w:lvlText w:val="%4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12" w15:restartNumberingAfterBreak="0">
    <w:nsid w:val="4F5D75F9"/>
    <w:multiLevelType w:val="hybridMultilevel"/>
    <w:tmpl w:val="55E4A3BC"/>
    <w:lvl w:ilvl="0" w:tplc="0AD28FC0">
      <w:start w:val="1"/>
      <w:numFmt w:val="upperLetter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38A46C0">
      <w:start w:val="1"/>
      <w:numFmt w:val="lowerRoman"/>
      <w:lvlText w:val="%2."/>
      <w:lvlJc w:val="left"/>
      <w:pPr>
        <w:ind w:left="1853" w:hanging="54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1D8947C">
      <w:start w:val="1"/>
      <w:numFmt w:val="bullet"/>
      <w:lvlText w:val="•"/>
      <w:lvlJc w:val="left"/>
      <w:pPr>
        <w:ind w:left="2718" w:hanging="548"/>
      </w:pPr>
      <w:rPr>
        <w:rFonts w:hint="default"/>
      </w:rPr>
    </w:lvl>
    <w:lvl w:ilvl="3" w:tplc="DC0EB956">
      <w:start w:val="1"/>
      <w:numFmt w:val="bullet"/>
      <w:lvlText w:val="•"/>
      <w:lvlJc w:val="left"/>
      <w:pPr>
        <w:ind w:left="3583" w:hanging="548"/>
      </w:pPr>
      <w:rPr>
        <w:rFonts w:hint="default"/>
      </w:rPr>
    </w:lvl>
    <w:lvl w:ilvl="4" w:tplc="BDBEA1D4">
      <w:start w:val="1"/>
      <w:numFmt w:val="bullet"/>
      <w:lvlText w:val="•"/>
      <w:lvlJc w:val="left"/>
      <w:pPr>
        <w:ind w:left="4448" w:hanging="548"/>
      </w:pPr>
      <w:rPr>
        <w:rFonts w:hint="default"/>
      </w:rPr>
    </w:lvl>
    <w:lvl w:ilvl="5" w:tplc="C3E01112">
      <w:start w:val="1"/>
      <w:numFmt w:val="bullet"/>
      <w:lvlText w:val="•"/>
      <w:lvlJc w:val="left"/>
      <w:pPr>
        <w:ind w:left="5314" w:hanging="548"/>
      </w:pPr>
      <w:rPr>
        <w:rFonts w:hint="default"/>
      </w:rPr>
    </w:lvl>
    <w:lvl w:ilvl="6" w:tplc="53A8BF54">
      <w:start w:val="1"/>
      <w:numFmt w:val="bullet"/>
      <w:lvlText w:val="•"/>
      <w:lvlJc w:val="left"/>
      <w:pPr>
        <w:ind w:left="6179" w:hanging="548"/>
      </w:pPr>
      <w:rPr>
        <w:rFonts w:hint="default"/>
      </w:rPr>
    </w:lvl>
    <w:lvl w:ilvl="7" w:tplc="79AC2CA4">
      <w:start w:val="1"/>
      <w:numFmt w:val="bullet"/>
      <w:lvlText w:val="•"/>
      <w:lvlJc w:val="left"/>
      <w:pPr>
        <w:ind w:left="7044" w:hanging="548"/>
      </w:pPr>
      <w:rPr>
        <w:rFonts w:hint="default"/>
      </w:rPr>
    </w:lvl>
    <w:lvl w:ilvl="8" w:tplc="04F44F24">
      <w:start w:val="1"/>
      <w:numFmt w:val="bullet"/>
      <w:lvlText w:val="•"/>
      <w:lvlJc w:val="left"/>
      <w:pPr>
        <w:ind w:left="7909" w:hanging="548"/>
      </w:pPr>
      <w:rPr>
        <w:rFonts w:hint="default"/>
      </w:rPr>
    </w:lvl>
  </w:abstractNum>
  <w:abstractNum w:abstractNumId="13" w15:restartNumberingAfterBreak="0">
    <w:nsid w:val="538013AC"/>
    <w:multiLevelType w:val="multilevel"/>
    <w:tmpl w:val="A790C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FA053A4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15" w15:restartNumberingAfterBreak="0">
    <w:nsid w:val="76D814CC"/>
    <w:multiLevelType w:val="multilevel"/>
    <w:tmpl w:val="32AA25F4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"/>
      <w:lvlJc w:val="left"/>
      <w:pPr>
        <w:ind w:left="2299" w:hanging="360"/>
      </w:pPr>
      <w:rPr>
        <w:rFonts w:ascii="Symbol" w:hAnsi="Symbol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16" w15:restartNumberingAfterBreak="0">
    <w:nsid w:val="7D3A5AA9"/>
    <w:multiLevelType w:val="multilevel"/>
    <w:tmpl w:val="7E26EAD6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"/>
      <w:lvlJc w:val="left"/>
      <w:pPr>
        <w:ind w:left="2299" w:hanging="360"/>
      </w:pPr>
      <w:rPr>
        <w:rFonts w:ascii="Wingdings" w:eastAsia="Wingdings" w:hAnsi="Wingdings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num w:numId="1">
    <w:abstractNumId w:val="13"/>
  </w:num>
  <w:num w:numId="2">
    <w:abstractNumId w:val="2"/>
  </w:num>
  <w:num w:numId="3">
    <w:abstractNumId w:val="16"/>
  </w:num>
  <w:num w:numId="4">
    <w:abstractNumId w:val="8"/>
  </w:num>
  <w:num w:numId="5">
    <w:abstractNumId w:val="12"/>
  </w:num>
  <w:num w:numId="6">
    <w:abstractNumId w:val="14"/>
  </w:num>
  <w:num w:numId="7">
    <w:abstractNumId w:val="11"/>
  </w:num>
  <w:num w:numId="8">
    <w:abstractNumId w:val="5"/>
  </w:num>
  <w:num w:numId="9">
    <w:abstractNumId w:val="3"/>
  </w:num>
  <w:num w:numId="10">
    <w:abstractNumId w:val="4"/>
  </w:num>
  <w:num w:numId="11">
    <w:abstractNumId w:val="6"/>
  </w:num>
  <w:num w:numId="12">
    <w:abstractNumId w:val="10"/>
  </w:num>
  <w:num w:numId="13">
    <w:abstractNumId w:val="1"/>
  </w:num>
  <w:num w:numId="14">
    <w:abstractNumId w:val="7"/>
  </w:num>
  <w:num w:numId="15">
    <w:abstractNumId w:val="15"/>
  </w:num>
  <w:num w:numId="16">
    <w:abstractNumId w:val="9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8D8"/>
    <w:rsid w:val="00044650"/>
    <w:rsid w:val="00047D35"/>
    <w:rsid w:val="000747A8"/>
    <w:rsid w:val="000748D8"/>
    <w:rsid w:val="00087AD3"/>
    <w:rsid w:val="00094708"/>
    <w:rsid w:val="000B3685"/>
    <w:rsid w:val="000C397D"/>
    <w:rsid w:val="00143BE1"/>
    <w:rsid w:val="001574ED"/>
    <w:rsid w:val="001909D1"/>
    <w:rsid w:val="00203418"/>
    <w:rsid w:val="00217A84"/>
    <w:rsid w:val="00240C88"/>
    <w:rsid w:val="00257E0B"/>
    <w:rsid w:val="00266CCD"/>
    <w:rsid w:val="00274EA8"/>
    <w:rsid w:val="002817E9"/>
    <w:rsid w:val="00310A71"/>
    <w:rsid w:val="00323A52"/>
    <w:rsid w:val="00331D89"/>
    <w:rsid w:val="0033505A"/>
    <w:rsid w:val="00355E9F"/>
    <w:rsid w:val="00360C3A"/>
    <w:rsid w:val="00375E1E"/>
    <w:rsid w:val="003F271C"/>
    <w:rsid w:val="00443C21"/>
    <w:rsid w:val="00472E89"/>
    <w:rsid w:val="00495900"/>
    <w:rsid w:val="004B2BA6"/>
    <w:rsid w:val="004D42FE"/>
    <w:rsid w:val="0050117B"/>
    <w:rsid w:val="005154CF"/>
    <w:rsid w:val="00551D81"/>
    <w:rsid w:val="0055604F"/>
    <w:rsid w:val="005609B1"/>
    <w:rsid w:val="00572AA5"/>
    <w:rsid w:val="0058097C"/>
    <w:rsid w:val="00592D51"/>
    <w:rsid w:val="005A0DF2"/>
    <w:rsid w:val="005C22A1"/>
    <w:rsid w:val="005E0FD9"/>
    <w:rsid w:val="00615E6E"/>
    <w:rsid w:val="006551D5"/>
    <w:rsid w:val="006749E5"/>
    <w:rsid w:val="006A2E99"/>
    <w:rsid w:val="00740EBA"/>
    <w:rsid w:val="00754E6F"/>
    <w:rsid w:val="007A4073"/>
    <w:rsid w:val="007B464B"/>
    <w:rsid w:val="00811C52"/>
    <w:rsid w:val="00812289"/>
    <w:rsid w:val="00821876"/>
    <w:rsid w:val="00835F04"/>
    <w:rsid w:val="00853C74"/>
    <w:rsid w:val="00865D0D"/>
    <w:rsid w:val="00874F14"/>
    <w:rsid w:val="00891BB0"/>
    <w:rsid w:val="008B0F9A"/>
    <w:rsid w:val="008F3D6A"/>
    <w:rsid w:val="00903A91"/>
    <w:rsid w:val="009141BC"/>
    <w:rsid w:val="009241B7"/>
    <w:rsid w:val="00930196"/>
    <w:rsid w:val="00932489"/>
    <w:rsid w:val="00974C25"/>
    <w:rsid w:val="00987BF9"/>
    <w:rsid w:val="009F038E"/>
    <w:rsid w:val="00A0016D"/>
    <w:rsid w:val="00A26FD7"/>
    <w:rsid w:val="00A33F84"/>
    <w:rsid w:val="00A54FC7"/>
    <w:rsid w:val="00A64512"/>
    <w:rsid w:val="00A91A02"/>
    <w:rsid w:val="00AA2C40"/>
    <w:rsid w:val="00AC1653"/>
    <w:rsid w:val="00AD2FBF"/>
    <w:rsid w:val="00AD5CBC"/>
    <w:rsid w:val="00AF6076"/>
    <w:rsid w:val="00AF69F7"/>
    <w:rsid w:val="00B1703A"/>
    <w:rsid w:val="00B27877"/>
    <w:rsid w:val="00B44E1F"/>
    <w:rsid w:val="00B66B0A"/>
    <w:rsid w:val="00BA07CF"/>
    <w:rsid w:val="00BB3860"/>
    <w:rsid w:val="00BE5D6B"/>
    <w:rsid w:val="00BF4FBF"/>
    <w:rsid w:val="00C06C7B"/>
    <w:rsid w:val="00C15C74"/>
    <w:rsid w:val="00C62E43"/>
    <w:rsid w:val="00C835A5"/>
    <w:rsid w:val="00CA0EFA"/>
    <w:rsid w:val="00CD78B0"/>
    <w:rsid w:val="00D5589F"/>
    <w:rsid w:val="00D63C47"/>
    <w:rsid w:val="00D76D31"/>
    <w:rsid w:val="00DB1A2F"/>
    <w:rsid w:val="00DC5C4C"/>
    <w:rsid w:val="00E0233E"/>
    <w:rsid w:val="00E234C8"/>
    <w:rsid w:val="00E27EF1"/>
    <w:rsid w:val="00E45991"/>
    <w:rsid w:val="00E62B3D"/>
    <w:rsid w:val="00E672AC"/>
    <w:rsid w:val="00E70CDB"/>
    <w:rsid w:val="00EA6D93"/>
    <w:rsid w:val="00EB3D70"/>
    <w:rsid w:val="00EE0804"/>
    <w:rsid w:val="00EF077E"/>
    <w:rsid w:val="00EF4F1C"/>
    <w:rsid w:val="00FD1FC0"/>
    <w:rsid w:val="00FF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48F3510"/>
  <w14:defaultImageDpi w14:val="32767"/>
  <w15:chartTrackingRefBased/>
  <w15:docId w15:val="{0FB24F50-8D94-46A2-87EE-113329636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0A71"/>
    <w:rPr>
      <w:sz w:val="22"/>
      <w:szCs w:val="22"/>
    </w:rPr>
  </w:style>
  <w:style w:type="paragraph" w:styleId="Heading1">
    <w:name w:val="heading 1"/>
    <w:basedOn w:val="Normal"/>
    <w:link w:val="Heading1Char"/>
    <w:uiPriority w:val="1"/>
    <w:qFormat/>
    <w:rsid w:val="009141BC"/>
    <w:pPr>
      <w:widowControl w:val="0"/>
      <w:ind w:left="384"/>
      <w:outlineLvl w:val="0"/>
    </w:pPr>
    <w:rPr>
      <w:rFonts w:ascii="Arial" w:eastAsia="Arial" w:hAnsi="Arial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FD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0196"/>
    <w:pPr>
      <w:tabs>
        <w:tab w:val="center" w:pos="4680"/>
        <w:tab w:val="right" w:pos="9360"/>
      </w:tabs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930196"/>
  </w:style>
  <w:style w:type="paragraph" w:styleId="Footer">
    <w:name w:val="footer"/>
    <w:basedOn w:val="Normal"/>
    <w:link w:val="FooterChar"/>
    <w:uiPriority w:val="99"/>
    <w:unhideWhenUsed/>
    <w:rsid w:val="00930196"/>
    <w:pPr>
      <w:tabs>
        <w:tab w:val="center" w:pos="4680"/>
        <w:tab w:val="right" w:pos="9360"/>
      </w:tabs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930196"/>
  </w:style>
  <w:style w:type="paragraph" w:styleId="BalloonText">
    <w:name w:val="Balloon Text"/>
    <w:basedOn w:val="Normal"/>
    <w:link w:val="BalloonTextChar"/>
    <w:uiPriority w:val="99"/>
    <w:semiHidden/>
    <w:unhideWhenUsed/>
    <w:rsid w:val="00B66B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B0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10A71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1"/>
    <w:rsid w:val="009141BC"/>
    <w:rPr>
      <w:rFonts w:ascii="Arial" w:eastAsia="Arial" w:hAnsi="Arial"/>
      <w:b/>
      <w:bCs/>
      <w:sz w:val="28"/>
      <w:szCs w:val="28"/>
    </w:rPr>
  </w:style>
  <w:style w:type="paragraph" w:styleId="ListParagraph">
    <w:name w:val="List Paragraph"/>
    <w:aliases w:val="Texto,TIT 2 IND"/>
    <w:basedOn w:val="Normal"/>
    <w:link w:val="ListParagraphChar"/>
    <w:uiPriority w:val="1"/>
    <w:qFormat/>
    <w:rsid w:val="00CD78B0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E62B3D"/>
    <w:pPr>
      <w:widowControl w:val="0"/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E62B3D"/>
    <w:rPr>
      <w:rFonts w:ascii="Arial" w:eastAsia="Arial" w:hAnsi="Arial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FD9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TableParagraph">
    <w:name w:val="Table Paragraph"/>
    <w:basedOn w:val="Normal"/>
    <w:uiPriority w:val="1"/>
    <w:qFormat/>
    <w:rsid w:val="00874F14"/>
    <w:pPr>
      <w:widowControl w:val="0"/>
    </w:pPr>
  </w:style>
  <w:style w:type="character" w:customStyle="1" w:styleId="ListParagraphChar">
    <w:name w:val="List Paragraph Char"/>
    <w:aliases w:val="Texto Char,TIT 2 IND Char"/>
    <w:link w:val="ListParagraph"/>
    <w:uiPriority w:val="1"/>
    <w:rsid w:val="00AF6076"/>
    <w:rPr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BF4F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1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0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0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96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.pr.gov" TargetMode="External"/><Relationship Id="rId13" Type="http://schemas.openxmlformats.org/officeDocument/2006/relationships/fontTable" Target="fontTable.xml"/><Relationship Id="rId18" Type="http://schemas.openxmlformats.org/officeDocument/2006/relationships/customXml" Target="../customXml/item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de.pr.gov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ownloads\PAPEL%20TIMBRADO%20OFICIAL%20DE%202017%20OSIAT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ANEQXYWM5PSU-372-79</_dlc_DocId>
    <_dlc_DocIdUrl xmlns="52ebaa95-055a-40f0-9bd5-856e088a933c">
      <Url>http://intraedu.dde.pr/_layouts/DocIdRedir.aspx?ID=ANEQXYWM5PSU-372-79</Url>
      <Description>ANEQXYWM5PSU-372-79</Description>
    </_dlc_DocIdUrl>
  </documentManagement>
</p:properties>
</file>

<file path=customXml/itemProps1.xml><?xml version="1.0" encoding="utf-8"?>
<ds:datastoreItem xmlns:ds="http://schemas.openxmlformats.org/officeDocument/2006/customXml" ds:itemID="{6CE6E754-11C4-4EA6-A5B3-5E84D574117B}"/>
</file>

<file path=customXml/itemProps2.xml><?xml version="1.0" encoding="utf-8"?>
<ds:datastoreItem xmlns:ds="http://schemas.openxmlformats.org/officeDocument/2006/customXml" ds:itemID="{56CA7953-7405-438B-B70F-D2C86C313D2D}"/>
</file>

<file path=customXml/itemProps3.xml><?xml version="1.0" encoding="utf-8"?>
<ds:datastoreItem xmlns:ds="http://schemas.openxmlformats.org/officeDocument/2006/customXml" ds:itemID="{54FB014F-2AEE-4C87-B039-78085BEDA420}"/>
</file>

<file path=customXml/itemProps4.xml><?xml version="1.0" encoding="utf-8"?>
<ds:datastoreItem xmlns:ds="http://schemas.openxmlformats.org/officeDocument/2006/customXml" ds:itemID="{093F80A5-3965-4C37-ABEB-C9C052BE08A1}"/>
</file>

<file path=customXml/itemProps5.xml><?xml version="1.0" encoding="utf-8"?>
<ds:datastoreItem xmlns:ds="http://schemas.openxmlformats.org/officeDocument/2006/customXml" ds:itemID="{127B1D7A-7E21-4F88-85A2-658886E5DF57}"/>
</file>

<file path=docProps/app.xml><?xml version="1.0" encoding="utf-8"?>
<Properties xmlns="http://schemas.openxmlformats.org/officeDocument/2006/extended-properties" xmlns:vt="http://schemas.openxmlformats.org/officeDocument/2006/docPropsVTypes">
  <Template>PAPEL TIMBRADO OFICIAL DE 2017 OSIATD</Template>
  <TotalTime>11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Evangeline Levison</cp:lastModifiedBy>
  <cp:revision>5</cp:revision>
  <cp:lastPrinted>2017-02-10T19:05:00Z</cp:lastPrinted>
  <dcterms:created xsi:type="dcterms:W3CDTF">2018-12-12T18:56:00Z</dcterms:created>
  <dcterms:modified xsi:type="dcterms:W3CDTF">2018-12-12T19:28:00Z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0x010100EFCCBF67829C34448EA3D1A485FB3A0C</vt:lpwstr>
  </property>
  <property fmtid="{D5CDD505-2E9C-101B-9397-08002B2CF9AE}" pid="3" name="_dlc_DocIdItemGuid">
    <vt:lpwstr>c7a64c6b-069e-4711-a265-2628a66ad5d9</vt:lpwstr>
  </property>
</Properties>
</file>